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8F661" w14:textId="0841DE3B" w:rsidR="009B1846" w:rsidRPr="00542816" w:rsidRDefault="009B1846" w:rsidP="009B1846">
      <w:pPr>
        <w:pStyle w:val="Bezproreda"/>
        <w:rPr>
          <w:rFonts w:ascii="Bahnschrift SemiBold Condensed" w:hAnsi="Bahnschrift SemiBold Condensed"/>
          <w:sz w:val="24"/>
          <w:szCs w:val="24"/>
          <w:lang w:eastAsia="hr-HR"/>
        </w:rPr>
      </w:pP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KLASA:   </w:t>
      </w:r>
      <w:r w:rsidR="00935DFF" w:rsidRPr="00935DFF">
        <w:rPr>
          <w:rFonts w:ascii="Bahnschrift SemiBold Condensed" w:hAnsi="Bahnschrift SemiBold Condensed"/>
          <w:sz w:val="24"/>
          <w:szCs w:val="24"/>
          <w:lang w:eastAsia="hr-HR"/>
        </w:rPr>
        <w:t>112-02/24-02/03</w:t>
      </w:r>
    </w:p>
    <w:p w14:paraId="2BF0CAE5" w14:textId="3709B042" w:rsidR="009B1846" w:rsidRPr="00542816" w:rsidRDefault="009B1846" w:rsidP="009B1846">
      <w:pPr>
        <w:pStyle w:val="Bezproreda"/>
        <w:rPr>
          <w:rFonts w:ascii="Bahnschrift SemiBold Condensed" w:hAnsi="Bahnschrift SemiBold Condensed"/>
          <w:sz w:val="24"/>
          <w:szCs w:val="24"/>
          <w:lang w:eastAsia="hr-HR"/>
        </w:rPr>
      </w:pP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URBROJ: </w:t>
      </w:r>
      <w:r w:rsidR="00935DFF" w:rsidRPr="00935DFF">
        <w:rPr>
          <w:rFonts w:ascii="Bahnschrift SemiBold Condensed" w:hAnsi="Bahnschrift SemiBold Condensed"/>
          <w:sz w:val="24"/>
          <w:szCs w:val="24"/>
          <w:lang w:eastAsia="hr-HR"/>
        </w:rPr>
        <w:t>2196-4-3-1</w:t>
      </w:r>
    </w:p>
    <w:p w14:paraId="4FA47D25" w14:textId="4FA9D05A" w:rsidR="009B1846" w:rsidRDefault="009B1846" w:rsidP="009B1846">
      <w:pPr>
        <w:pStyle w:val="Bezproreda"/>
        <w:rPr>
          <w:rFonts w:ascii="Bahnschrift SemiBold Condensed" w:hAnsi="Bahnschrift SemiBold Condensed"/>
          <w:sz w:val="24"/>
          <w:szCs w:val="24"/>
          <w:lang w:eastAsia="hr-HR"/>
        </w:rPr>
      </w:pPr>
      <w:r>
        <w:rPr>
          <w:rFonts w:ascii="Bahnschrift SemiBold Condensed" w:hAnsi="Bahnschrift SemiBold Condensed"/>
          <w:sz w:val="24"/>
          <w:szCs w:val="24"/>
          <w:lang w:eastAsia="hr-HR"/>
        </w:rPr>
        <w:t xml:space="preserve">U 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>Vinkovci</w:t>
      </w:r>
      <w:r>
        <w:rPr>
          <w:rFonts w:ascii="Bahnschrift SemiBold Condensed" w:hAnsi="Bahnschrift SemiBold Condensed"/>
          <w:sz w:val="24"/>
          <w:szCs w:val="24"/>
          <w:lang w:eastAsia="hr-HR"/>
        </w:rPr>
        <w:t>ma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, </w:t>
      </w:r>
      <w:r w:rsidR="004158C4">
        <w:rPr>
          <w:rFonts w:ascii="Bahnschrift SemiBold Condensed" w:hAnsi="Bahnschrift SemiBold Condensed"/>
          <w:sz w:val="24"/>
          <w:szCs w:val="24"/>
          <w:lang w:eastAsia="hr-HR"/>
        </w:rPr>
        <w:t>25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. </w:t>
      </w:r>
      <w:r w:rsidR="00E6351E">
        <w:rPr>
          <w:rFonts w:ascii="Bahnschrift SemiBold Condensed" w:hAnsi="Bahnschrift SemiBold Condensed"/>
          <w:sz w:val="24"/>
          <w:szCs w:val="24"/>
          <w:lang w:eastAsia="hr-HR"/>
        </w:rPr>
        <w:t>listopada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 202</w:t>
      </w:r>
      <w:r w:rsidR="00E6351E">
        <w:rPr>
          <w:rFonts w:ascii="Bahnschrift SemiBold Condensed" w:hAnsi="Bahnschrift SemiBold Condensed"/>
          <w:sz w:val="24"/>
          <w:szCs w:val="24"/>
          <w:lang w:eastAsia="hr-HR"/>
        </w:rPr>
        <w:t>4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>. godine</w:t>
      </w:r>
    </w:p>
    <w:p w14:paraId="68CE7F55" w14:textId="7777777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  <w:lang w:eastAsia="hr-HR"/>
        </w:rPr>
      </w:pPr>
    </w:p>
    <w:p w14:paraId="54F7D1D8" w14:textId="7892646D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  <w:lang w:eastAsia="hr-HR"/>
        </w:rPr>
      </w:pP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Na temelju članka </w:t>
      </w:r>
      <w:r w:rsidRPr="0059035B">
        <w:rPr>
          <w:rFonts w:ascii="Bahnschrift SemiBold Condensed" w:hAnsi="Bahnschrift SemiBold Condensed"/>
          <w:color w:val="FF0000"/>
          <w:sz w:val="24"/>
          <w:szCs w:val="24"/>
          <w:lang w:eastAsia="hr-HR"/>
        </w:rPr>
        <w:t>107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>. Zakona o odgoju i obrazovanju u osnovnoj i srednjoj školi (NN broj 87/08, 86/09, 92/10, 105/10, 90/11, 16/12, 86/12, 126/12, 94/13, 152/14,07/17, 68/18, 98/19, 64/20</w:t>
      </w:r>
      <w:r w:rsidR="00CA3925">
        <w:rPr>
          <w:rFonts w:ascii="Bahnschrift SemiBold Condensed" w:hAnsi="Bahnschrift SemiBold Condensed"/>
          <w:sz w:val="24"/>
          <w:szCs w:val="24"/>
          <w:lang w:eastAsia="hr-HR"/>
        </w:rPr>
        <w:t>, 151/22</w:t>
      </w:r>
      <w:r w:rsidR="00E6351E">
        <w:rPr>
          <w:rFonts w:ascii="Bahnschrift SemiBold Condensed" w:hAnsi="Bahnschrift SemiBold Condensed"/>
          <w:sz w:val="24"/>
          <w:szCs w:val="24"/>
          <w:lang w:eastAsia="hr-HR"/>
        </w:rPr>
        <w:t>,15</w:t>
      </w:r>
      <w:r w:rsidR="00AD1F3C">
        <w:rPr>
          <w:rFonts w:ascii="Bahnschrift SemiBold Condensed" w:hAnsi="Bahnschrift SemiBold Condensed"/>
          <w:sz w:val="24"/>
          <w:szCs w:val="24"/>
          <w:lang w:eastAsia="hr-HR"/>
        </w:rPr>
        <w:t>5</w:t>
      </w:r>
      <w:r w:rsidR="00E6351E">
        <w:rPr>
          <w:rFonts w:ascii="Bahnschrift SemiBold Condensed" w:hAnsi="Bahnschrift SemiBold Condensed"/>
          <w:sz w:val="24"/>
          <w:szCs w:val="24"/>
          <w:lang w:eastAsia="hr-HR"/>
        </w:rPr>
        <w:t>/23</w:t>
      </w:r>
      <w:r w:rsidR="00AD1F3C">
        <w:rPr>
          <w:rFonts w:ascii="Bahnschrift SemiBold Condensed" w:hAnsi="Bahnschrift SemiBold Condensed"/>
          <w:sz w:val="24"/>
          <w:szCs w:val="24"/>
          <w:lang w:eastAsia="hr-HR"/>
        </w:rPr>
        <w:t>, 156/23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) i </w:t>
      </w:r>
      <w:r w:rsidR="00D36C64">
        <w:rPr>
          <w:rFonts w:ascii="Bahnschrift SemiBold Condensed" w:hAnsi="Bahnschrift SemiBold Condensed"/>
          <w:sz w:val="24"/>
          <w:szCs w:val="24"/>
          <w:lang w:eastAsia="hr-HR"/>
        </w:rPr>
        <w:t>članka 52.</w:t>
      </w:r>
      <w:r w:rsidRPr="0059035B">
        <w:rPr>
          <w:rFonts w:ascii="Bahnschrift SemiBold Condensed" w:hAnsi="Bahnschrift SemiBold Condensed"/>
          <w:color w:val="FF0000"/>
          <w:sz w:val="24"/>
          <w:szCs w:val="24"/>
          <w:lang w:eastAsia="hr-HR"/>
        </w:rPr>
        <w:t xml:space="preserve"> 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>Statuta Glazbene škole Josipa Runjanina</w:t>
      </w:r>
      <w:r w:rsidR="00814BBF">
        <w:rPr>
          <w:rFonts w:ascii="Bahnschrift SemiBold Condensed" w:hAnsi="Bahnschrift SemiBold Condensed"/>
          <w:sz w:val="24"/>
          <w:szCs w:val="24"/>
          <w:lang w:eastAsia="hr-HR"/>
        </w:rPr>
        <w:t xml:space="preserve">, 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 ravnatelj D</w:t>
      </w:r>
      <w:r w:rsidR="00E6351E">
        <w:rPr>
          <w:rFonts w:ascii="Bahnschrift SemiBold Condensed" w:hAnsi="Bahnschrift SemiBold Condensed"/>
          <w:sz w:val="24"/>
          <w:szCs w:val="24"/>
          <w:lang w:eastAsia="hr-HR"/>
        </w:rPr>
        <w:t>arko Domaćinović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, </w:t>
      </w:r>
      <w:r w:rsidR="004229B8">
        <w:rPr>
          <w:rFonts w:ascii="Bahnschrift SemiBold Condensed" w:hAnsi="Bahnschrift SemiBold Condensed"/>
          <w:sz w:val="24"/>
          <w:szCs w:val="24"/>
          <w:lang w:eastAsia="hr-HR"/>
        </w:rPr>
        <w:t>prof.</w:t>
      </w: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 xml:space="preserve"> raspisuje</w:t>
      </w:r>
    </w:p>
    <w:p w14:paraId="423A2FDF" w14:textId="7777777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  <w:lang w:eastAsia="hr-HR"/>
        </w:rPr>
      </w:pPr>
    </w:p>
    <w:p w14:paraId="60C07D7C" w14:textId="48C87E21" w:rsidR="009B1846" w:rsidRPr="00542816" w:rsidRDefault="009B1846" w:rsidP="009B1846">
      <w:pPr>
        <w:pStyle w:val="Bezproreda"/>
        <w:jc w:val="center"/>
        <w:rPr>
          <w:rFonts w:ascii="Bahnschrift SemiBold Condensed" w:hAnsi="Bahnschrift SemiBold Condensed"/>
          <w:b/>
          <w:sz w:val="24"/>
          <w:szCs w:val="24"/>
          <w:lang w:eastAsia="hr-HR"/>
        </w:rPr>
      </w:pPr>
      <w:r w:rsidRPr="00542816">
        <w:rPr>
          <w:rFonts w:ascii="Bahnschrift SemiBold Condensed" w:hAnsi="Bahnschrift SemiBold Condensed"/>
          <w:b/>
          <w:sz w:val="24"/>
          <w:szCs w:val="24"/>
          <w:lang w:eastAsia="hr-HR"/>
        </w:rPr>
        <w:t>Natječaj</w:t>
      </w:r>
    </w:p>
    <w:p w14:paraId="539ADABB" w14:textId="77777777" w:rsidR="009B1846" w:rsidRPr="00542816" w:rsidRDefault="009B1846" w:rsidP="009B1846">
      <w:pPr>
        <w:pStyle w:val="Bezproreda"/>
        <w:jc w:val="center"/>
        <w:rPr>
          <w:rFonts w:ascii="Bahnschrift SemiBold Condensed" w:hAnsi="Bahnschrift SemiBold Condensed"/>
          <w:sz w:val="24"/>
          <w:szCs w:val="24"/>
          <w:lang w:eastAsia="hr-HR"/>
        </w:rPr>
      </w:pPr>
      <w:r w:rsidRPr="00542816">
        <w:rPr>
          <w:rFonts w:ascii="Bahnschrift SemiBold Condensed" w:hAnsi="Bahnschrift SemiBold Condensed"/>
          <w:sz w:val="24"/>
          <w:szCs w:val="24"/>
          <w:lang w:eastAsia="hr-HR"/>
        </w:rPr>
        <w:t>za zasnivanje radnog odnosa za radna mjesta</w:t>
      </w:r>
    </w:p>
    <w:p w14:paraId="76C62C38" w14:textId="77777777" w:rsidR="009B1846" w:rsidRPr="00542816" w:rsidRDefault="009B1846" w:rsidP="009B1846">
      <w:pPr>
        <w:pStyle w:val="Bezproreda"/>
        <w:jc w:val="center"/>
        <w:rPr>
          <w:rFonts w:ascii="Bahnschrift SemiBold Condensed" w:hAnsi="Bahnschrift SemiBold Condensed"/>
          <w:sz w:val="24"/>
          <w:szCs w:val="24"/>
          <w:lang w:eastAsia="hr-HR"/>
        </w:rPr>
      </w:pPr>
    </w:p>
    <w:p w14:paraId="0249B2D1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06FEDE80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AAA7A7C" w14:textId="7C29956A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Gitara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neodređeno radno vrijeme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  <w:r w:rsidR="00E6351E">
        <w:rPr>
          <w:rFonts w:ascii="Bahnschrift SemiBold Condensed" w:eastAsia="Times New Roman" w:hAnsi="Bahnschrift SemiBold Condensed"/>
          <w:lang w:eastAsia="hr-HR"/>
        </w:rPr>
        <w:t xml:space="preserve"> </w:t>
      </w:r>
    </w:p>
    <w:p w14:paraId="7929EAC5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8206DFE" w14:textId="19D6237C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2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Gitara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16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</w:t>
      </w:r>
      <w:r w:rsidR="00E6351E">
        <w:rPr>
          <w:rFonts w:ascii="Bahnschrift SemiBold Condensed" w:eastAsia="Times New Roman" w:hAnsi="Bahnschrift SemiBold Condensed"/>
          <w:lang w:eastAsia="hr-HR"/>
        </w:rPr>
        <w:t>ne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puno radno vrijeme, 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neodređeno radno vrijeme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6F288ECC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293880F6" w14:textId="1C4579E4" w:rsidR="009B1846" w:rsidRPr="00E6351E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color w:val="FF0000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3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Klavir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do povratka radnice s 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porodiljnog dopusta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)</w:t>
      </w:r>
    </w:p>
    <w:p w14:paraId="77B82957" w14:textId="77777777" w:rsidR="009B1846" w:rsidRPr="00E6351E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color w:val="FF0000"/>
          <w:lang w:eastAsia="hr-HR"/>
        </w:rPr>
      </w:pPr>
    </w:p>
    <w:p w14:paraId="6F16F5D9" w14:textId="3732E3A2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4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Klavir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do povratka s radnice s 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bolovanja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 )</w:t>
      </w:r>
    </w:p>
    <w:p w14:paraId="5EE280CA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3273A212" w14:textId="3F9BD6B9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5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Klavir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>određeno radno vrijeme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="00E6351E">
        <w:rPr>
          <w:rFonts w:ascii="Bahnschrift SemiBold Condensed" w:eastAsia="Times New Roman" w:hAnsi="Bahnschrift SemiBold Condensed"/>
          <w:lang w:eastAsia="hr-HR"/>
        </w:rPr>
        <w:t>)</w:t>
      </w:r>
    </w:p>
    <w:p w14:paraId="191D5A78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16245D7A" w14:textId="4B54A728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6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 xml:space="preserve">Klavir 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određeno radno vrijeme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099D7A9B" w14:textId="77777777" w:rsidR="0073527D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2D493342" w14:textId="79755450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7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K</w:t>
      </w:r>
      <w:r w:rsidR="00E6351E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lavir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neodređeno radno vrijeme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6C402737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42D6AAE" w14:textId="55A55A15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8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</w:t>
      </w:r>
      <w:r w:rsidR="009B1846" w:rsidRPr="0005058F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K</w:t>
      </w:r>
      <w:r w:rsidR="00E6351E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lavir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7,66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određeno radno vrijeme 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0D627F3D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16B7FB8A" w14:textId="4927045B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9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Harmonika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(22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sata nastave tjedno i pripadajuća količina ukupnog radnog vremena, puno radno vrijeme, 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neodređeno radno vrijeme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2B398F56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A3CA48A" w14:textId="2A01187B" w:rsidR="009B1846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</w:t>
      </w:r>
      <w:r w:rsidR="0073527D">
        <w:rPr>
          <w:rFonts w:ascii="Bahnschrift SemiBold Condensed" w:eastAsia="Times New Roman" w:hAnsi="Bahnschrift SemiBold Condensed"/>
          <w:lang w:eastAsia="hr-HR"/>
        </w:rPr>
        <w:t>0</w:t>
      </w:r>
      <w:r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Harmonika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22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Pr="0005058F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puno radno vrijeme,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>određeno radno vrijeme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63813B37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6FC99B33" w14:textId="67E55A19" w:rsidR="009B1846" w:rsidRPr="009073C4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color w:val="FF0000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</w:t>
      </w:r>
      <w:r w:rsidR="0073527D">
        <w:rPr>
          <w:rFonts w:ascii="Bahnschrift SemiBold Condensed" w:eastAsia="Times New Roman" w:hAnsi="Bahnschrift SemiBold Condensed"/>
          <w:lang w:eastAsia="hr-HR"/>
        </w:rPr>
        <w:t>1</w:t>
      </w:r>
      <w:r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 xml:space="preserve">Harmonika 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(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7,66</w:t>
      </w:r>
      <w:r w:rsidRPr="0005058F">
        <w:rPr>
          <w:rFonts w:ascii="Bahnschrift SemiBold Condensed" w:eastAsia="Times New Roman" w:hAnsi="Bahnschrift SemiBold Condensed"/>
          <w:lang w:eastAsia="hr-HR"/>
        </w:rPr>
        <w:t xml:space="preserve"> sati nastave tjedno i pripadajuća količina ukupnog radnog vremena, nepuno radno vrijeme, </w:t>
      </w:r>
      <w:r w:rsidR="009073C4" w:rsidRPr="009073C4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Pr="009073C4">
        <w:rPr>
          <w:rFonts w:ascii="Bahnschrift SemiBold Condensed" w:eastAsia="Times New Roman" w:hAnsi="Bahnschrift SemiBold Condensed"/>
          <w:color w:val="FF0000"/>
          <w:lang w:eastAsia="hr-HR"/>
        </w:rPr>
        <w:t>određeno radno vrijeme )</w:t>
      </w:r>
    </w:p>
    <w:p w14:paraId="2453D4C9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3F16F42B" w14:textId="151DC371" w:rsidR="009B1846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</w:t>
      </w:r>
      <w:r w:rsidR="0073527D">
        <w:rPr>
          <w:rFonts w:ascii="Bahnschrift SemiBold Condensed" w:eastAsia="Times New Roman" w:hAnsi="Bahnschrift SemiBold Condensed"/>
          <w:lang w:eastAsia="hr-HR"/>
        </w:rPr>
        <w:t>2</w:t>
      </w:r>
      <w:r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Suvremeni ples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(1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6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Pr="0005058F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>neodređeno radno vrijeme )</w:t>
      </w:r>
    </w:p>
    <w:p w14:paraId="6EA1E498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3CB864A" w14:textId="55AF2AB3" w:rsidR="009B1846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</w:t>
      </w:r>
      <w:r w:rsidR="0073527D">
        <w:rPr>
          <w:rFonts w:ascii="Bahnschrift SemiBold Condensed" w:eastAsia="Times New Roman" w:hAnsi="Bahnschrift SemiBold Condensed"/>
          <w:lang w:eastAsia="hr-HR"/>
        </w:rPr>
        <w:t>3</w:t>
      </w:r>
      <w:r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Funkcionalna tjelesne tehnike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(1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6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Pr="0005058F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nepuno radno vrijeme, neodređeno radno vrijeme </w:t>
      </w:r>
      <w:r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41EBB474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0A768B61" w14:textId="4EEAFB4E" w:rsidR="009B1846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</w:t>
      </w:r>
      <w:r w:rsidR="0073527D">
        <w:rPr>
          <w:rFonts w:ascii="Bahnschrift SemiBold Condensed" w:eastAsia="Times New Roman" w:hAnsi="Bahnschrift SemiBold Condensed"/>
          <w:lang w:eastAsia="hr-HR"/>
        </w:rPr>
        <w:t>4</w:t>
      </w:r>
      <w:r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05058F">
        <w:rPr>
          <w:rFonts w:ascii="Bahnschrift SemiBold Condensed" w:eastAsia="Times New Roman" w:hAnsi="Bahnschrift SemiBold Condensed"/>
          <w:lang w:eastAsia="hr-HR"/>
        </w:rPr>
        <w:t xml:space="preserve"> iz predmeta</w:t>
      </w:r>
      <w:r w:rsidRPr="0005058F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Ritmika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(1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6</w:t>
      </w:r>
      <w:r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Pr="0005058F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neodređeno radno vrijeme </w:t>
      </w:r>
      <w:r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4C614BBE" w14:textId="77777777" w:rsidR="009B1846" w:rsidRPr="0005058F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4BA398C1" w14:textId="328E2E12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15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05058F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05058F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Violončelo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( 10,66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sati nastave tjedno i pripadajuća količina ukupnog radnog vremena, nepuno radno vrijeme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, </w:t>
      </w:r>
      <w:r w:rsidR="00E6351E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određeno radno vrijeme </w:t>
      </w:r>
      <w:r w:rsidR="009B1846" w:rsidRPr="0005058F">
        <w:rPr>
          <w:rFonts w:ascii="Bahnschrift SemiBold Condensed" w:eastAsia="Times New Roman" w:hAnsi="Bahnschrift SemiBold Condensed"/>
          <w:lang w:eastAsia="hr-HR"/>
        </w:rPr>
        <w:t>)</w:t>
      </w:r>
    </w:p>
    <w:p w14:paraId="5E28110F" w14:textId="77777777" w:rsidR="009B1846" w:rsidRDefault="009B1846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55863C33" w14:textId="251041BA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16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76331C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76331C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76331C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E6351E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Violina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(6,</w:t>
      </w:r>
      <w:r w:rsidR="00E6351E" w:rsidRPr="00E6351E">
        <w:rPr>
          <w:rFonts w:ascii="Bahnschrift SemiBold Condensed" w:eastAsia="Times New Roman" w:hAnsi="Bahnschrift SemiBold Condensed"/>
          <w:color w:val="FF0000"/>
          <w:lang w:eastAsia="hr-HR"/>
        </w:rPr>
        <w:t>66</w:t>
      </w:r>
      <w:r w:rsidR="009B1846" w:rsidRPr="00E6351E">
        <w:rPr>
          <w:rFonts w:ascii="Bahnschrift SemiBold Condensed" w:eastAsia="Times New Roman" w:hAnsi="Bahnschrift SemiBold Condensed"/>
          <w:color w:val="FF0000"/>
          <w:lang w:eastAsia="hr-HR"/>
        </w:rPr>
        <w:t xml:space="preserve"> </w:t>
      </w:r>
      <w:r w:rsidR="009B1846" w:rsidRPr="0076331C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="009073C4" w:rsidRPr="009073C4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="009B1846" w:rsidRPr="009073C4">
        <w:rPr>
          <w:rFonts w:ascii="Bahnschrift SemiBold Condensed" w:eastAsia="Times New Roman" w:hAnsi="Bahnschrift SemiBold Condensed"/>
          <w:color w:val="FF0000"/>
          <w:lang w:eastAsia="hr-HR"/>
        </w:rPr>
        <w:t>određeno radno vrijeme</w:t>
      </w:r>
      <w:r w:rsidRPr="009073C4">
        <w:rPr>
          <w:rFonts w:ascii="Bahnschrift SemiBold Condensed" w:eastAsia="Times New Roman" w:hAnsi="Bahnschrift SemiBold Condensed"/>
          <w:color w:val="FF0000"/>
          <w:lang w:eastAsia="hr-HR"/>
        </w:rPr>
        <w:t>)</w:t>
      </w:r>
    </w:p>
    <w:p w14:paraId="102D7EC8" w14:textId="77777777" w:rsidR="0073527D" w:rsidRPr="0076331C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046CE1BC" w14:textId="72DD3E67" w:rsid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>17</w:t>
      </w:r>
      <w:r w:rsidR="009B1846">
        <w:rPr>
          <w:rFonts w:ascii="Bahnschrift SemiBold Condensed" w:eastAsia="Times New Roman" w:hAnsi="Bahnschrift SemiBold Condensed"/>
          <w:lang w:eastAsia="hr-HR"/>
        </w:rPr>
        <w:t xml:space="preserve">. </w:t>
      </w:r>
      <w:r w:rsidR="009B1846" w:rsidRPr="0076331C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="009B1846" w:rsidRPr="0076331C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="009B1846" w:rsidRPr="0076331C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="009B1846" w:rsidRPr="0073527D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Psihologija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( 2 </w:t>
      </w:r>
      <w:r w:rsidR="009B1846" w:rsidRPr="0076331C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="006E441B" w:rsidRPr="0073527D">
        <w:rPr>
          <w:rFonts w:ascii="Bahnschrift SemiBold Condensed" w:eastAsia="Times New Roman" w:hAnsi="Bahnschrift SemiBold Condensed"/>
          <w:color w:val="FF0000"/>
          <w:lang w:eastAsia="hr-HR"/>
        </w:rPr>
        <w:t>ne</w:t>
      </w:r>
      <w:r w:rsidR="009B1846" w:rsidRPr="0073527D">
        <w:rPr>
          <w:rFonts w:ascii="Bahnschrift SemiBold Condensed" w:eastAsia="Times New Roman" w:hAnsi="Bahnschrift SemiBold Condensed"/>
          <w:color w:val="FF0000"/>
          <w:lang w:eastAsia="hr-HR"/>
        </w:rPr>
        <w:t>određeno radno vrijeme</w:t>
      </w:r>
      <w:r w:rsidR="009B1846" w:rsidRPr="0076331C">
        <w:rPr>
          <w:rFonts w:ascii="Bahnschrift SemiBold Condensed" w:eastAsia="Times New Roman" w:hAnsi="Bahnschrift SemiBold Condensed"/>
          <w:lang w:eastAsia="hr-HR"/>
        </w:rPr>
        <w:t>)</w:t>
      </w:r>
    </w:p>
    <w:p w14:paraId="6175B97D" w14:textId="77777777" w:rsidR="0073527D" w:rsidRPr="009B1846" w:rsidRDefault="0073527D" w:rsidP="009B1846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C59EA04" w14:textId="45917254" w:rsidR="0073527D" w:rsidRPr="0073527D" w:rsidRDefault="0073527D" w:rsidP="0073527D">
      <w:pPr>
        <w:pStyle w:val="Odlomakpopisa"/>
        <w:jc w:val="both"/>
        <w:rPr>
          <w:rFonts w:ascii="Bahnschrift SemiBold Condensed" w:eastAsia="Times New Roman" w:hAnsi="Bahnschrift SemiBold Condensed"/>
          <w:color w:val="FF0000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 xml:space="preserve">18. </w:t>
      </w:r>
      <w:r w:rsidRPr="0076331C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76331C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76331C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73527D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Korepeticija suvremenog plesa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( 17 </w:t>
      </w:r>
      <w:r w:rsidRPr="0076331C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>neodređeno radno vrijeme)</w:t>
      </w:r>
    </w:p>
    <w:p w14:paraId="27F89583" w14:textId="77777777" w:rsidR="0073527D" w:rsidRDefault="0073527D" w:rsidP="0073527D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067EC098" w14:textId="0ADAC547" w:rsidR="0073527D" w:rsidRDefault="0073527D" w:rsidP="0073527D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 xml:space="preserve">19. </w:t>
      </w:r>
      <w:r w:rsidRPr="0076331C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76331C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76331C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73527D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Informatika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( 4 </w:t>
      </w:r>
      <w:r w:rsidRPr="0076331C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>neodređeno radno vrijeme</w:t>
      </w:r>
      <w:r w:rsidRPr="0076331C">
        <w:rPr>
          <w:rFonts w:ascii="Bahnschrift SemiBold Condensed" w:eastAsia="Times New Roman" w:hAnsi="Bahnschrift SemiBold Condensed"/>
          <w:lang w:eastAsia="hr-HR"/>
        </w:rPr>
        <w:t>)</w:t>
      </w:r>
    </w:p>
    <w:p w14:paraId="5E15A136" w14:textId="77777777" w:rsidR="0073527D" w:rsidRPr="009B1846" w:rsidRDefault="0073527D" w:rsidP="0073527D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7ED68827" w14:textId="708B8FE3" w:rsidR="0073527D" w:rsidRPr="009B1846" w:rsidRDefault="0073527D" w:rsidP="0073527D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  <w:r>
        <w:rPr>
          <w:rFonts w:ascii="Bahnschrift SemiBold Condensed" w:eastAsia="Times New Roman" w:hAnsi="Bahnschrift SemiBold Condensed"/>
          <w:lang w:eastAsia="hr-HR"/>
        </w:rPr>
        <w:t xml:space="preserve">20. </w:t>
      </w:r>
      <w:r w:rsidRPr="0076331C">
        <w:rPr>
          <w:rFonts w:ascii="Bahnschrift SemiBold Condensed" w:eastAsia="Times New Roman" w:hAnsi="Bahnschrift SemiBold Condensed"/>
          <w:lang w:eastAsia="hr-HR"/>
        </w:rPr>
        <w:t>Nastavnik/</w:t>
      </w:r>
      <w:proofErr w:type="spellStart"/>
      <w:r w:rsidRPr="0076331C">
        <w:rPr>
          <w:rFonts w:ascii="Bahnschrift SemiBold Condensed" w:eastAsia="Times New Roman" w:hAnsi="Bahnschrift SemiBold Condensed"/>
          <w:lang w:eastAsia="hr-HR"/>
        </w:rPr>
        <w:t>ca</w:t>
      </w:r>
      <w:proofErr w:type="spellEnd"/>
      <w:r w:rsidRPr="0076331C">
        <w:rPr>
          <w:rFonts w:ascii="Bahnschrift SemiBold Condensed" w:eastAsia="Times New Roman" w:hAnsi="Bahnschrift SemiBold Condensed"/>
          <w:lang w:eastAsia="hr-HR"/>
        </w:rPr>
        <w:t xml:space="preserve"> iz predmeta </w:t>
      </w:r>
      <w:r w:rsidRPr="0073527D">
        <w:rPr>
          <w:rFonts w:ascii="Bahnschrift SemiBold Condensed" w:eastAsia="Times New Roman" w:hAnsi="Bahnschrift SemiBold Condensed"/>
          <w:color w:val="FF0000"/>
          <w:u w:val="single"/>
          <w:lang w:eastAsia="hr-HR"/>
        </w:rPr>
        <w:t>Matematika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 xml:space="preserve">  ( 12 </w:t>
      </w:r>
      <w:r w:rsidRPr="0076331C">
        <w:rPr>
          <w:rFonts w:ascii="Bahnschrift SemiBold Condensed" w:eastAsia="Times New Roman" w:hAnsi="Bahnschrift SemiBold Condensed"/>
          <w:lang w:eastAsia="hr-HR"/>
        </w:rPr>
        <w:t xml:space="preserve">sati nastave tjedno i pripadajuća količina ukupnog radnog vremena, nepuno radno vrijeme, </w:t>
      </w:r>
      <w:r w:rsidRPr="0073527D">
        <w:rPr>
          <w:rFonts w:ascii="Bahnschrift SemiBold Condensed" w:eastAsia="Times New Roman" w:hAnsi="Bahnschrift SemiBold Condensed"/>
          <w:color w:val="FF0000"/>
          <w:lang w:eastAsia="hr-HR"/>
        </w:rPr>
        <w:t>do povratka radnice s porodiljnog dopusta</w:t>
      </w:r>
      <w:r>
        <w:rPr>
          <w:rFonts w:ascii="Bahnschrift SemiBold Condensed" w:eastAsia="Times New Roman" w:hAnsi="Bahnschrift SemiBold Condensed"/>
          <w:lang w:eastAsia="hr-HR"/>
        </w:rPr>
        <w:t>)</w:t>
      </w:r>
    </w:p>
    <w:p w14:paraId="3143862A" w14:textId="77777777" w:rsidR="0073527D" w:rsidRPr="009B1846" w:rsidRDefault="0073527D" w:rsidP="0073527D">
      <w:pPr>
        <w:pStyle w:val="Odlomakpopisa"/>
        <w:jc w:val="both"/>
        <w:rPr>
          <w:rFonts w:ascii="Bahnschrift SemiBold Condensed" w:eastAsia="Times New Roman" w:hAnsi="Bahnschrift SemiBold Condensed"/>
          <w:lang w:eastAsia="hr-HR"/>
        </w:rPr>
      </w:pPr>
    </w:p>
    <w:p w14:paraId="601C90C8" w14:textId="77777777" w:rsidR="009B1846" w:rsidRPr="00542816" w:rsidRDefault="009B1846" w:rsidP="009B1846">
      <w:pPr>
        <w:pStyle w:val="Bezproreda"/>
        <w:ind w:left="360"/>
        <w:jc w:val="both"/>
        <w:rPr>
          <w:rFonts w:ascii="Bahnschrift SemiBold Condensed" w:hAnsi="Bahnschrift SemiBold Condensed"/>
          <w:sz w:val="24"/>
          <w:szCs w:val="24"/>
        </w:rPr>
      </w:pPr>
    </w:p>
    <w:p w14:paraId="42EB3E4B" w14:textId="7777777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b/>
          <w:sz w:val="24"/>
          <w:szCs w:val="24"/>
        </w:rPr>
        <w:t>Uvjeti:</w:t>
      </w:r>
      <w:r w:rsidRPr="00542816">
        <w:rPr>
          <w:rFonts w:ascii="Bahnschrift SemiBold Condensed" w:hAnsi="Bahnschrift SemiBold Condensed"/>
          <w:sz w:val="24"/>
          <w:szCs w:val="24"/>
        </w:rPr>
        <w:t xml:space="preserve"> </w:t>
      </w:r>
    </w:p>
    <w:p w14:paraId="55C1A3D4" w14:textId="7777777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 xml:space="preserve">Prema Zakonu o odgoju i obrazovanju u osnovnoj i srednjoj školi, Pravilniku o stručnoj spremi i pedagoško-psihološkom obrazovanju nastavnika u srednjem školstvu ("Narodne novine" br. 1/96. i 80/99.) </w:t>
      </w:r>
    </w:p>
    <w:p w14:paraId="00B6DB07" w14:textId="2859C5BD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>Na natječaj se mogu javiti osobe oba spola.</w:t>
      </w:r>
    </w:p>
    <w:p w14:paraId="1703B675" w14:textId="77777777" w:rsidR="00814BBF" w:rsidRPr="00542816" w:rsidRDefault="00814BBF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01FD5B50" w14:textId="77777777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>U prijavi je potrebno navesti sljedeće neophodne podatke: ime i prezime, adresu prebivališta odnosno boravišta, te kontakt podatke (broj telefona/mobitela i po mogućnosti e-mail adresu).</w:t>
      </w:r>
    </w:p>
    <w:p w14:paraId="1BE52A5F" w14:textId="7777777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41973522" w14:textId="1FEBC1E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b/>
          <w:sz w:val="24"/>
          <w:szCs w:val="24"/>
          <w:u w:val="single"/>
        </w:rPr>
      </w:pPr>
      <w:r w:rsidRPr="00542816">
        <w:rPr>
          <w:rFonts w:ascii="Bahnschrift SemiBold Condensed" w:hAnsi="Bahnschrift SemiBold Condensed"/>
          <w:b/>
          <w:sz w:val="24"/>
          <w:szCs w:val="24"/>
          <w:u w:val="single"/>
        </w:rPr>
        <w:t>U</w:t>
      </w:r>
      <w:r w:rsidR="00814BBF">
        <w:rPr>
          <w:rFonts w:ascii="Bahnschrift SemiBold Condensed" w:hAnsi="Bahnschrift SemiBold Condensed"/>
          <w:b/>
          <w:sz w:val="24"/>
          <w:szCs w:val="24"/>
          <w:u w:val="single"/>
        </w:rPr>
        <w:t xml:space="preserve">Z VLASOTRUČNO POTPISANU </w:t>
      </w:r>
      <w:r w:rsidR="00F0470D">
        <w:rPr>
          <w:rFonts w:ascii="Bahnschrift SemiBold Condensed" w:hAnsi="Bahnschrift SemiBold Condensed"/>
          <w:b/>
          <w:sz w:val="24"/>
          <w:szCs w:val="24"/>
          <w:u w:val="single"/>
        </w:rPr>
        <w:t>PRIJAVU</w:t>
      </w:r>
      <w:r w:rsidRPr="00542816">
        <w:rPr>
          <w:rFonts w:ascii="Bahnschrift SemiBold Condensed" w:hAnsi="Bahnschrift SemiBold Condensed"/>
          <w:b/>
          <w:sz w:val="24"/>
          <w:szCs w:val="24"/>
          <w:u w:val="single"/>
        </w:rPr>
        <w:t xml:space="preserve"> </w:t>
      </w:r>
      <w:r w:rsidR="00814BBF">
        <w:rPr>
          <w:rFonts w:ascii="Bahnschrift SemiBold Condensed" w:hAnsi="Bahnschrift SemiBold Condensed"/>
          <w:b/>
          <w:sz w:val="24"/>
          <w:szCs w:val="24"/>
          <w:u w:val="single"/>
        </w:rPr>
        <w:t>POTREBNO JE PRILOŽITI</w:t>
      </w:r>
      <w:r w:rsidRPr="00542816">
        <w:rPr>
          <w:rFonts w:ascii="Bahnschrift SemiBold Condensed" w:hAnsi="Bahnschrift SemiBold Condensed"/>
          <w:b/>
          <w:sz w:val="24"/>
          <w:szCs w:val="24"/>
          <w:u w:val="single"/>
        </w:rPr>
        <w:t xml:space="preserve">: </w:t>
      </w:r>
    </w:p>
    <w:p w14:paraId="60DE4326" w14:textId="77777777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 xml:space="preserve">1. životopis; </w:t>
      </w:r>
    </w:p>
    <w:p w14:paraId="49C2F4ED" w14:textId="17D6C63A" w:rsidR="009B1846" w:rsidRPr="0054281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>2. dokaz o odgovarajućem stupnju obrazovanja</w:t>
      </w:r>
    </w:p>
    <w:p w14:paraId="5C03E528" w14:textId="39E73AE8" w:rsidR="0073527D" w:rsidRDefault="009B1846" w:rsidP="0073527D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 xml:space="preserve">3. </w:t>
      </w:r>
      <w:r w:rsidR="00E30B17">
        <w:rPr>
          <w:rFonts w:ascii="Bahnschrift SemiBold Condensed" w:hAnsi="Bahnschrift SemiBold Condensed"/>
          <w:sz w:val="24"/>
          <w:szCs w:val="24"/>
        </w:rPr>
        <w:t>dokaz</w:t>
      </w:r>
      <w:r w:rsidRPr="00542816">
        <w:rPr>
          <w:rFonts w:ascii="Bahnschrift SemiBold Condensed" w:hAnsi="Bahnschrift SemiBold Condensed"/>
          <w:sz w:val="24"/>
          <w:szCs w:val="24"/>
        </w:rPr>
        <w:t xml:space="preserve"> o državljanstvu </w:t>
      </w:r>
    </w:p>
    <w:p w14:paraId="3C0EFF84" w14:textId="77777777" w:rsidR="0073527D" w:rsidRDefault="009B1846" w:rsidP="0073527D">
      <w:pPr>
        <w:pStyle w:val="Bezproreda"/>
        <w:jc w:val="both"/>
        <w:rPr>
          <w:rFonts w:ascii="Bahnschrift SemiBold Condensed" w:hAnsi="Bahnschrift SemiBold Condensed"/>
          <w:color w:val="FF0000"/>
        </w:rPr>
      </w:pPr>
      <w:r w:rsidRPr="00542816">
        <w:rPr>
          <w:rFonts w:ascii="Bahnschrift SemiBold Condensed" w:hAnsi="Bahnschrift SemiBold Condensed"/>
          <w:sz w:val="24"/>
          <w:szCs w:val="24"/>
        </w:rPr>
        <w:t xml:space="preserve">4. </w:t>
      </w:r>
      <w:r w:rsidR="0073527D">
        <w:rPr>
          <w:rFonts w:ascii="Bahnschrift SemiBold Condensed" w:hAnsi="Bahnschrift SemiBold Condensed"/>
          <w:color w:val="FF0000"/>
        </w:rPr>
        <w:t xml:space="preserve">uvjerenje nadležnog suda da se protiv kandidata ne vodi kazneni postupak za neko od kaznenih djela iz članka 106. Zakona o odgoju obrazovanju u osnovnoj i srednjoj školi (ne starije od dana  objave natječaja) </w:t>
      </w:r>
    </w:p>
    <w:p w14:paraId="2A4490BA" w14:textId="1318DE25" w:rsidR="0073527D" w:rsidRPr="0073527D" w:rsidRDefault="009B1846" w:rsidP="0073527D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 xml:space="preserve">5. </w:t>
      </w:r>
      <w:r w:rsidR="0073527D">
        <w:rPr>
          <w:rFonts w:ascii="Bahnschrift SemiBold Condensed" w:hAnsi="Bahnschrift SemiBold Condensed"/>
          <w:color w:val="FF0000"/>
        </w:rPr>
        <w:t>dokaz o radnom iskustvu (potvrda ili elektronički zapis o podacima u matičnoj evidenciji Hrvatskog zavoda za mirovinsko)</w:t>
      </w:r>
    </w:p>
    <w:p w14:paraId="320D0071" w14:textId="2370EAB1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581E7502" w14:textId="77777777" w:rsidR="0073527D" w:rsidRPr="00542816" w:rsidRDefault="0073527D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3882237D" w14:textId="4AA8ADC6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04E201F4" w14:textId="77777777" w:rsidR="0073527D" w:rsidRDefault="0073527D" w:rsidP="0073527D">
      <w:pPr>
        <w:pStyle w:val="box8249682"/>
        <w:spacing w:after="161" w:afterAutospacing="0"/>
        <w:jc w:val="both"/>
        <w:rPr>
          <w:rFonts w:ascii="Bahnschrift SemiBold Condensed" w:hAnsi="Bahnschrift SemiBold Condensed"/>
          <w:color w:val="000000"/>
        </w:rPr>
      </w:pPr>
      <w:r>
        <w:rPr>
          <w:rFonts w:ascii="Bahnschrift SemiBold Condensed" w:hAnsi="Bahnschrift SemiBold Condensed"/>
          <w:color w:val="231F20"/>
        </w:rPr>
        <w:t xml:space="preserve">Kandidat koji se poziva na pravo prednosti pri zapošljavanju na temelju članka 102. stavaka 1. – 3. Zakona o hrvatskim braniteljima iz Domovinskog rata i članovima njihovih obitelji (Narodne novine br. broj </w:t>
      </w:r>
      <w:r>
        <w:rPr>
          <w:rFonts w:ascii="Bahnschrift SemiBold Condensed" w:hAnsi="Bahnschrift SemiBold Condensed" w:cs="Arial"/>
          <w:color w:val="000000"/>
        </w:rPr>
        <w:t>novine 121/17, 98/19, 84/21, 156/23</w:t>
      </w:r>
      <w:r>
        <w:rPr>
          <w:rFonts w:ascii="Bahnschrift SemiBold Condensed" w:hAnsi="Bahnschrift SemiBold Condensed"/>
          <w:color w:val="231F20"/>
        </w:rPr>
        <w:t>), članka 48.f Zakona o zaštiti vojnih i civilnih invalida rata (Narodne novine br. 33/92., 57/92., 77/92., 27/93., 58/93., 02/94., 76/94., 108/95., 108/96., 82/01., 103/03 i 148/13,</w:t>
      </w:r>
      <w:r>
        <w:rPr>
          <w:rFonts w:ascii="Bahnschrift SemiBold Condensed" w:hAnsi="Bahnschrift SemiBold Condensed" w:cs="Arial"/>
          <w:color w:val="000000"/>
        </w:rPr>
        <w:t xml:space="preserve"> 98/19</w:t>
      </w:r>
      <w:r>
        <w:rPr>
          <w:rFonts w:ascii="Bahnschrift SemiBold Condensed" w:hAnsi="Bahnschrift SemiBold Condensed"/>
          <w:color w:val="231F20"/>
        </w:rPr>
        <w:t xml:space="preserve"> ) ili članka 9. Zakona o profesionalnoj rehabilitaciji i zapošljavanju osoba s invaliditetom (Narodne novine br. 157/13., 152/14., 39/18., </w:t>
      </w:r>
      <w:r>
        <w:rPr>
          <w:rFonts w:ascii="Bahnschrift SemiBold Condensed" w:hAnsi="Bahnschrift SemiBold Condensed" w:cs="Arial"/>
          <w:color w:val="000000"/>
        </w:rPr>
        <w:t>32/20</w:t>
      </w:r>
      <w:r>
        <w:rPr>
          <w:rFonts w:ascii="Bahnschrift SemiBold Condensed" w:hAnsi="Bahnschrift SemiBold Condensed"/>
          <w:color w:val="231F20"/>
        </w:rPr>
        <w:t xml:space="preserve">.),  </w:t>
      </w:r>
      <w:r>
        <w:rPr>
          <w:rFonts w:ascii="Bahnschrift SemiBold Condensed" w:hAnsi="Bahnschrift SemiBold Condensed" w:cs="Arial"/>
          <w:color w:val="000000"/>
        </w:rPr>
        <w:t xml:space="preserve">te </w:t>
      </w:r>
      <w:r>
        <w:rPr>
          <w:rFonts w:ascii="Bahnschrift SemiBold Condensed" w:hAnsi="Bahnschrift SemiBold Condensed" w:cs="Arial"/>
          <w:color w:val="231F20"/>
        </w:rPr>
        <w:t xml:space="preserve">članku 48. Zakona o civilnim stradalnicima iz Domovinskog rata (Narodne novine broj  84/21), </w:t>
      </w:r>
      <w:r>
        <w:rPr>
          <w:rFonts w:ascii="Bahnschrift SemiBold Condensed" w:hAnsi="Bahnschrift SemiBold Condensed" w:cs="Arial"/>
          <w:color w:val="00000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D71AD7A" w14:textId="77777777" w:rsidR="0073527D" w:rsidRDefault="0073527D" w:rsidP="0073527D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</w:p>
    <w:p w14:paraId="49D7C825" w14:textId="762615F8" w:rsidR="0050312B" w:rsidRDefault="0073527D" w:rsidP="0073527D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r>
        <w:rPr>
          <w:rFonts w:ascii="Bahnschrift SemiBold Condensed" w:hAnsi="Bahnschrift SemiBold Condensed"/>
          <w:color w:val="231F20"/>
        </w:rPr>
        <w:t>Kandidati koji se pozivaju na pravo prednosti pri zapošljavanju sukladno odredbama članka 102. Zakona o hrvatskim braniteljima iz Domovinskog rata i članovima njihovih obitelji (Narodne novine br. 121/1</w:t>
      </w:r>
      <w:r>
        <w:rPr>
          <w:rFonts w:ascii="Bahnschrift SemiBold Condensed" w:hAnsi="Bahnschrift SemiBold Condensed" w:cs="Arial"/>
          <w:color w:val="231F20"/>
        </w:rPr>
        <w:t xml:space="preserve">98/19, 84/21, </w:t>
      </w:r>
      <w:r>
        <w:rPr>
          <w:rFonts w:ascii="Bahnschrift SemiBold Condensed" w:hAnsi="Bahnschrift SemiBold Condensed" w:cs="Arial"/>
          <w:color w:val="000000"/>
        </w:rPr>
        <w:t>156/23</w:t>
      </w:r>
      <w:r>
        <w:rPr>
          <w:rFonts w:ascii="Bahnschrift SemiBold Condensed" w:hAnsi="Bahnschrift SemiBold Condensed"/>
          <w:color w:val="231F20"/>
        </w:rPr>
        <w:t xml:space="preserve">) pozivaju se da uz prijavu na natječaj, osim dokaza o ispunjavanju traženih uvjeta iz natječaja, prilože i dokaze propisane člankom 103. stavkom 1. Zakona o hrvatskim braniteljima iz Domovinskog rata i članovima njihovih obitelji, a koji su objavljeni i mogu se pronaći na poveznicama Ministarstva hrvatskih branitelja Republike Hrvatske:  </w:t>
      </w:r>
    </w:p>
    <w:p w14:paraId="06C37377" w14:textId="77777777" w:rsidR="0073527D" w:rsidRDefault="009161C2" w:rsidP="0073527D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b/>
          <w:color w:val="231F20"/>
        </w:rPr>
      </w:pPr>
      <w:hyperlink r:id="rId7" w:history="1">
        <w:r w:rsidR="0073527D">
          <w:rPr>
            <w:rStyle w:val="Hiperveza"/>
            <w:rFonts w:ascii="Bahnschrift SemiBold Condensed" w:hAnsi="Bahnschrift SemiBold Condensed"/>
          </w:rPr>
          <w:t>https://branitelji.gov.hr/UserDocsImages/NG/12%20Prosinac/Zapo%C5%A1ljavanje/POPIS%20DOKAZA%20ZA%20OSTVARIVANJE%20PRAVA%20PRI%20ZAPO%C5%A0LJAVANJU.pdf</w:t>
        </w:r>
      </w:hyperlink>
      <w:r w:rsidR="0073527D">
        <w:rPr>
          <w:rFonts w:ascii="Bahnschrift SemiBold Condensed" w:hAnsi="Bahnschrift SemiBold Condensed"/>
          <w:b/>
          <w:color w:val="231F20"/>
        </w:rPr>
        <w:t>.</w:t>
      </w:r>
    </w:p>
    <w:p w14:paraId="13316284" w14:textId="77777777" w:rsidR="0073527D" w:rsidRDefault="0073527D" w:rsidP="0073527D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b/>
          <w:color w:val="231F20"/>
        </w:rPr>
      </w:pPr>
    </w:p>
    <w:p w14:paraId="689D23F6" w14:textId="77777777" w:rsidR="0073527D" w:rsidRDefault="0073527D" w:rsidP="0073527D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>
        <w:rPr>
          <w:rFonts w:ascii="Bahnschrift SemiBold Condensed" w:hAnsi="Bahnschrift SemiBold Condensed"/>
          <w:sz w:val="24"/>
          <w:szCs w:val="24"/>
        </w:rPr>
        <w:t>U skladu s Uredbom Europske unije 2016/679 Europskog parlamenta i Vijeća od 27. travnja 2016. godine te Zakonom o provedbe Opće uredbe o zaštiti podataka („Narodne novine“ br. 42/18.) prijavom na natječaj osoba daje privolu za prikupljanje i obradu podataka iz natječajne dokumentacije u svrhu provedbe natječaja za zapošljavanje.</w:t>
      </w:r>
    </w:p>
    <w:p w14:paraId="441F6E94" w14:textId="77777777" w:rsidR="0073527D" w:rsidRDefault="0073527D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41BB0A63" w14:textId="77777777" w:rsidR="00935DFF" w:rsidRDefault="00935DFF" w:rsidP="00935DFF">
      <w:pPr>
        <w:pStyle w:val="box829272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r>
        <w:rPr>
          <w:rFonts w:ascii="Bahnschrift SemiBold Condensed" w:hAnsi="Bahnschrift SemiBold Condensed"/>
          <w:color w:val="231F20"/>
        </w:rPr>
        <w:t xml:space="preserve">Rok za podnošenje prijava je 8 dana od dana objave natječaja. </w:t>
      </w:r>
    </w:p>
    <w:p w14:paraId="58117F98" w14:textId="237BBE6C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>Nepravodobne i nepotpune prijave, kao i prijave poslane putem e-maila neće se razmatrati. Osobe koje podnesu nepotpune i nepravodobne prijave na Natječaj, ne smatraju se kandidatima prijavljenima na Natječaj.</w:t>
      </w:r>
    </w:p>
    <w:p w14:paraId="158CC236" w14:textId="77777777" w:rsidR="00935DFF" w:rsidRDefault="00935DFF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3258DD3C" w14:textId="6D3217A3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>Za kandidate koji ispunjavaju uvjete Natječaja provest će se postupak propisan Pravilnikom o postupku zapošljavanja te procjeni i vrednovanju kandidata za zapošljavanje Glazbene škole Josipa Runjanina.</w:t>
      </w:r>
      <w:r>
        <w:rPr>
          <w:rFonts w:ascii="Bahnschrift SemiBold Condensed" w:hAnsi="Bahnschrift SemiBold Condensed"/>
          <w:sz w:val="24"/>
          <w:szCs w:val="24"/>
        </w:rPr>
        <w:t xml:space="preserve"> </w:t>
      </w:r>
      <w:r w:rsidRPr="00542816">
        <w:rPr>
          <w:rFonts w:ascii="Bahnschrift SemiBold Condensed" w:hAnsi="Bahnschrift SemiBold Condensed"/>
          <w:sz w:val="24"/>
          <w:szCs w:val="24"/>
        </w:rPr>
        <w:t xml:space="preserve">O svim terminima kandidati će biti pravovremeno obaviješteni. </w:t>
      </w:r>
    </w:p>
    <w:p w14:paraId="0D2903D5" w14:textId="77777777" w:rsidR="0059035B" w:rsidRDefault="0059035B" w:rsidP="009B1846">
      <w:pPr>
        <w:pStyle w:val="Bezproreda"/>
        <w:jc w:val="both"/>
        <w:rPr>
          <w:rFonts w:ascii="Bahnschrift SemiBold Condensed" w:hAnsi="Bahnschrift SemiBold Condensed"/>
          <w:sz w:val="24"/>
          <w:szCs w:val="24"/>
        </w:rPr>
      </w:pPr>
    </w:p>
    <w:p w14:paraId="40F8F35A" w14:textId="44DF3E84" w:rsidR="0059035B" w:rsidRDefault="0059035B" w:rsidP="0059035B">
      <w:pPr>
        <w:pStyle w:val="box8273993"/>
        <w:shd w:val="clear" w:color="auto" w:fill="FFFFFF"/>
        <w:spacing w:before="27" w:beforeAutospacing="0" w:after="0" w:afterAutospacing="0"/>
        <w:jc w:val="both"/>
        <w:textAlignment w:val="baseline"/>
        <w:rPr>
          <w:rFonts w:ascii="Bahnschrift SemiBold Condensed" w:hAnsi="Bahnschrift SemiBold Condensed"/>
          <w:color w:val="231F20"/>
        </w:rPr>
      </w:pPr>
      <w:r>
        <w:rPr>
          <w:rFonts w:ascii="Bahnschrift SemiBold Condensed" w:hAnsi="Bahnschrift SemiBold Condensed"/>
          <w:color w:val="231F20"/>
        </w:rPr>
        <w:t xml:space="preserve">Prijave na natječaj s traženom dokumentacijom i dokazima o ispunjavanju uvjeta iz natječaja dostavljaju se poštom na adresu: Glazbena škola Josipa Runjanina, Hansa Dietricha </w:t>
      </w:r>
      <w:proofErr w:type="spellStart"/>
      <w:r>
        <w:rPr>
          <w:rFonts w:ascii="Bahnschrift SemiBold Condensed" w:hAnsi="Bahnschrift SemiBold Condensed"/>
          <w:color w:val="231F20"/>
        </w:rPr>
        <w:t>Genschera</w:t>
      </w:r>
      <w:proofErr w:type="spellEnd"/>
      <w:r>
        <w:rPr>
          <w:rFonts w:ascii="Bahnschrift SemiBold Condensed" w:hAnsi="Bahnschrift SemiBold Condensed"/>
          <w:color w:val="231F20"/>
        </w:rPr>
        <w:t xml:space="preserve"> 16 e, 32100 Vinkovci s naznakom: »za Natječaj – ne otvarati«. </w:t>
      </w:r>
    </w:p>
    <w:p w14:paraId="40DD27B2" w14:textId="77777777" w:rsidR="009B1846" w:rsidRPr="009B1846" w:rsidRDefault="009B1846" w:rsidP="009B1846">
      <w:pPr>
        <w:pStyle w:val="Bezproreda"/>
        <w:jc w:val="both"/>
        <w:rPr>
          <w:rFonts w:ascii="Bahnschrift SemiBold Condensed" w:hAnsi="Bahnschrift SemiBold Condensed"/>
          <w:b/>
          <w:bCs/>
          <w:sz w:val="24"/>
          <w:szCs w:val="24"/>
          <w:u w:val="single"/>
        </w:rPr>
      </w:pPr>
    </w:p>
    <w:p w14:paraId="40EE4B75" w14:textId="63427461" w:rsidR="009B1846" w:rsidRDefault="009B1846" w:rsidP="009B1846">
      <w:pPr>
        <w:pStyle w:val="Bezproreda"/>
        <w:jc w:val="both"/>
        <w:rPr>
          <w:rStyle w:val="Hiperveza"/>
          <w:rFonts w:ascii="Bahnschrift SemiBold Condensed" w:hAnsi="Bahnschrift SemiBold Condensed"/>
          <w:sz w:val="24"/>
          <w:szCs w:val="24"/>
        </w:rPr>
      </w:pPr>
      <w:r w:rsidRPr="00542816">
        <w:rPr>
          <w:rFonts w:ascii="Bahnschrift SemiBold Condensed" w:hAnsi="Bahnschrift SemiBold Condensed"/>
          <w:sz w:val="24"/>
          <w:szCs w:val="24"/>
        </w:rPr>
        <w:t xml:space="preserve">O rezultatima izbora kandidati će biti obaviješteni putem web stranice škole </w:t>
      </w:r>
      <w:hyperlink r:id="rId8" w:history="1">
        <w:r w:rsidRPr="00542816">
          <w:rPr>
            <w:rStyle w:val="Hiperveza"/>
            <w:rFonts w:ascii="Bahnschrift SemiBold Condensed" w:hAnsi="Bahnschrift SemiBold Condensed"/>
            <w:sz w:val="24"/>
            <w:szCs w:val="24"/>
          </w:rPr>
          <w:t>www.runjanina.hr</w:t>
        </w:r>
      </w:hyperlink>
    </w:p>
    <w:p w14:paraId="0777ABA5" w14:textId="44E8C097" w:rsidR="009B1846" w:rsidRDefault="009B1846" w:rsidP="009B1846">
      <w:pPr>
        <w:pStyle w:val="Bezproreda"/>
        <w:jc w:val="both"/>
        <w:rPr>
          <w:rFonts w:ascii="Bahnschrift SemiBold Condensed" w:hAnsi="Bahnschrift SemiBold Condensed"/>
          <w:color w:val="0000FF"/>
          <w:sz w:val="24"/>
          <w:szCs w:val="24"/>
          <w:u w:val="single"/>
        </w:rPr>
      </w:pPr>
    </w:p>
    <w:p w14:paraId="5B3985A2" w14:textId="77777777" w:rsidR="009B1846" w:rsidRPr="009B1846" w:rsidRDefault="009B1846" w:rsidP="009B1846">
      <w:pPr>
        <w:pStyle w:val="Bezproreda"/>
        <w:jc w:val="both"/>
        <w:rPr>
          <w:rFonts w:ascii="Bahnschrift SemiBold Condensed" w:hAnsi="Bahnschrift SemiBold Condensed"/>
          <w:color w:val="0000FF"/>
          <w:sz w:val="24"/>
          <w:szCs w:val="24"/>
          <w:u w:val="single"/>
        </w:rPr>
      </w:pPr>
    </w:p>
    <w:p w14:paraId="77E679EF" w14:textId="0F3ADA68" w:rsidR="009B1846" w:rsidRDefault="009B1846" w:rsidP="009B1846">
      <w:pPr>
        <w:pStyle w:val="Bezproreda"/>
        <w:jc w:val="center"/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</w:pPr>
      <w:r w:rsidRPr="00542816"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 xml:space="preserve">                                                            </w:t>
      </w:r>
      <w:r w:rsidRPr="00542816"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ab/>
        <w:t xml:space="preserve"> </w:t>
      </w:r>
      <w:r w:rsidRPr="00542816"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ab/>
        <w:t xml:space="preserve"> </w:t>
      </w:r>
      <w:r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 xml:space="preserve">  </w:t>
      </w:r>
      <w:r w:rsidRPr="00542816"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 xml:space="preserve"> </w:t>
      </w:r>
      <w:r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 xml:space="preserve">    </w:t>
      </w:r>
      <w:r w:rsidR="002A1943"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>R</w:t>
      </w:r>
      <w:r w:rsidRPr="00542816"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 xml:space="preserve">avnatelj </w:t>
      </w:r>
    </w:p>
    <w:p w14:paraId="538B8F35" w14:textId="5AA7F4D3" w:rsidR="00BE5D6B" w:rsidRPr="0073527D" w:rsidRDefault="009B1846" w:rsidP="009B1846">
      <w:pPr>
        <w:pStyle w:val="Bezproreda"/>
        <w:jc w:val="center"/>
        <w:rPr>
          <w:rFonts w:ascii="Brush Script MT" w:eastAsia="Times New Roman" w:hAnsi="Brush Script MT" w:cs="Calibri"/>
          <w:sz w:val="28"/>
          <w:szCs w:val="28"/>
          <w:lang w:eastAsia="hr-HR"/>
        </w:rPr>
      </w:pPr>
      <w:r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ab/>
      </w:r>
      <w:r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ab/>
      </w:r>
      <w:r>
        <w:rPr>
          <w:rFonts w:ascii="Bahnschrift SemiBold Condensed" w:eastAsia="Times New Roman" w:hAnsi="Bahnschrift SemiBold Condensed" w:cs="Calibri"/>
          <w:sz w:val="24"/>
          <w:szCs w:val="24"/>
          <w:lang w:eastAsia="hr-HR"/>
        </w:rPr>
        <w:tab/>
      </w:r>
      <w:r w:rsidRPr="0073527D">
        <w:rPr>
          <w:rFonts w:ascii="Brush Script MT" w:eastAsia="Times New Roman" w:hAnsi="Brush Script MT" w:cs="Calibri"/>
          <w:sz w:val="24"/>
          <w:szCs w:val="24"/>
          <w:lang w:eastAsia="hr-HR"/>
        </w:rPr>
        <w:t xml:space="preserve">                                           </w:t>
      </w:r>
      <w:r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>D</w:t>
      </w:r>
      <w:r w:rsidR="0073527D"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>arko Doma</w:t>
      </w:r>
      <w:r w:rsidR="0073527D" w:rsidRPr="0073527D">
        <w:rPr>
          <w:rFonts w:eastAsia="Times New Roman" w:cs="Calibri"/>
          <w:sz w:val="28"/>
          <w:szCs w:val="28"/>
          <w:lang w:eastAsia="hr-HR"/>
        </w:rPr>
        <w:t>ć</w:t>
      </w:r>
      <w:r w:rsidR="0073527D"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>inovi</w:t>
      </w:r>
      <w:r w:rsidR="0073527D" w:rsidRPr="0073527D">
        <w:rPr>
          <w:rFonts w:eastAsia="Times New Roman" w:cs="Calibri"/>
          <w:sz w:val="28"/>
          <w:szCs w:val="28"/>
          <w:lang w:eastAsia="hr-HR"/>
        </w:rPr>
        <w:t>ć</w:t>
      </w:r>
      <w:r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 xml:space="preserve">, </w:t>
      </w:r>
      <w:proofErr w:type="spellStart"/>
      <w:r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>mag.mus</w:t>
      </w:r>
      <w:proofErr w:type="spellEnd"/>
      <w:r w:rsidRPr="0073527D">
        <w:rPr>
          <w:rFonts w:ascii="Brush Script MT" w:eastAsia="Times New Roman" w:hAnsi="Brush Script MT" w:cs="Calibri"/>
          <w:sz w:val="28"/>
          <w:szCs w:val="28"/>
          <w:lang w:eastAsia="hr-HR"/>
        </w:rPr>
        <w:t xml:space="preserve">.                                             </w:t>
      </w:r>
    </w:p>
    <w:sectPr w:rsidR="00BE5D6B" w:rsidRPr="0073527D" w:rsidSect="00392F2C">
      <w:headerReference w:type="default" r:id="rId9"/>
      <w:footerReference w:type="default" r:id="rId10"/>
      <w:headerReference w:type="first" r:id="rId11"/>
      <w:footerReference w:type="first" r:id="rId12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8BE29" w14:textId="77777777" w:rsidR="009161C2" w:rsidRDefault="009161C2" w:rsidP="00CF6ADA">
      <w:r>
        <w:separator/>
      </w:r>
    </w:p>
  </w:endnote>
  <w:endnote w:type="continuationSeparator" w:id="0">
    <w:p w14:paraId="14B27A23" w14:textId="77777777" w:rsidR="009161C2" w:rsidRDefault="009161C2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2C0F0" w14:textId="77777777" w:rsidR="009161C2" w:rsidRDefault="009161C2" w:rsidP="00CF6ADA">
      <w:r>
        <w:separator/>
      </w:r>
    </w:p>
  </w:footnote>
  <w:footnote w:type="continuationSeparator" w:id="0">
    <w:p w14:paraId="29DCE660" w14:textId="77777777" w:rsidR="009161C2" w:rsidRDefault="009161C2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09F532CE" w14:textId="77777777" w:rsidR="0059035B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/ +385 32 550 354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59035B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</w:p>
  <w:p w14:paraId="78EAEEB8" w14:textId="3314CC06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</w:t>
    </w:r>
    <w:r w:rsidR="00E30B17">
      <w:rPr>
        <w:rFonts w:ascii="Times New Roman" w:eastAsia="Times New Roman" w:hAnsi="Times New Roman"/>
        <w:color w:val="984806" w:themeColor="accent6" w:themeShade="80"/>
        <w:sz w:val="16"/>
        <w:szCs w:val="16"/>
      </w:rPr>
      <w:t>99 2291 032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- tajništvo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</w:t>
    </w:r>
    <w:r w:rsidR="00E30B17">
      <w:rPr>
        <w:rFonts w:ascii="Times New Roman" w:eastAsia="Times New Roman" w:hAnsi="Times New Roman"/>
        <w:color w:val="984806" w:themeColor="accent6" w:themeShade="80"/>
        <w:sz w:val="16"/>
        <w:szCs w:val="16"/>
      </w:rPr>
      <w:t>91 619 3413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-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računovodstvo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C385E53"/>
    <w:multiLevelType w:val="hybridMultilevel"/>
    <w:tmpl w:val="CA3CE6A0"/>
    <w:lvl w:ilvl="0" w:tplc="AF6658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C22"/>
    <w:rsid w:val="0004070F"/>
    <w:rsid w:val="000428FA"/>
    <w:rsid w:val="000509C0"/>
    <w:rsid w:val="000A16FD"/>
    <w:rsid w:val="000A7B6F"/>
    <w:rsid w:val="000D751C"/>
    <w:rsid w:val="00107336"/>
    <w:rsid w:val="0012641D"/>
    <w:rsid w:val="001551CF"/>
    <w:rsid w:val="00164903"/>
    <w:rsid w:val="001845CB"/>
    <w:rsid w:val="001F28CD"/>
    <w:rsid w:val="00227184"/>
    <w:rsid w:val="00236F3E"/>
    <w:rsid w:val="00245151"/>
    <w:rsid w:val="00267759"/>
    <w:rsid w:val="00277EA6"/>
    <w:rsid w:val="00286F73"/>
    <w:rsid w:val="002A1943"/>
    <w:rsid w:val="002F4291"/>
    <w:rsid w:val="003220AB"/>
    <w:rsid w:val="00344645"/>
    <w:rsid w:val="00392F2C"/>
    <w:rsid w:val="003F567E"/>
    <w:rsid w:val="00407750"/>
    <w:rsid w:val="004158C4"/>
    <w:rsid w:val="004229B8"/>
    <w:rsid w:val="004E7EC4"/>
    <w:rsid w:val="0050312B"/>
    <w:rsid w:val="00536634"/>
    <w:rsid w:val="005762C6"/>
    <w:rsid w:val="0059035B"/>
    <w:rsid w:val="00595559"/>
    <w:rsid w:val="00623A55"/>
    <w:rsid w:val="00690F1D"/>
    <w:rsid w:val="006A748B"/>
    <w:rsid w:val="006E09AE"/>
    <w:rsid w:val="006E441B"/>
    <w:rsid w:val="0073527D"/>
    <w:rsid w:val="007A605B"/>
    <w:rsid w:val="007F5960"/>
    <w:rsid w:val="00814BBF"/>
    <w:rsid w:val="00855D9F"/>
    <w:rsid w:val="00873818"/>
    <w:rsid w:val="008D3048"/>
    <w:rsid w:val="008D5F57"/>
    <w:rsid w:val="009073C4"/>
    <w:rsid w:val="009148B2"/>
    <w:rsid w:val="009149FE"/>
    <w:rsid w:val="009161C2"/>
    <w:rsid w:val="00934232"/>
    <w:rsid w:val="00935DFF"/>
    <w:rsid w:val="00963B6A"/>
    <w:rsid w:val="009745E3"/>
    <w:rsid w:val="00995596"/>
    <w:rsid w:val="009B1846"/>
    <w:rsid w:val="009F431A"/>
    <w:rsid w:val="00A0335B"/>
    <w:rsid w:val="00A829A4"/>
    <w:rsid w:val="00A87C45"/>
    <w:rsid w:val="00AA7E63"/>
    <w:rsid w:val="00AB7DC3"/>
    <w:rsid w:val="00AC7B46"/>
    <w:rsid w:val="00AD1F3C"/>
    <w:rsid w:val="00AD2E75"/>
    <w:rsid w:val="00B663AD"/>
    <w:rsid w:val="00B77F6C"/>
    <w:rsid w:val="00BE096B"/>
    <w:rsid w:val="00BE5D6B"/>
    <w:rsid w:val="00C3305B"/>
    <w:rsid w:val="00C3624C"/>
    <w:rsid w:val="00C5420E"/>
    <w:rsid w:val="00C75DF1"/>
    <w:rsid w:val="00C77B36"/>
    <w:rsid w:val="00CA3925"/>
    <w:rsid w:val="00CB2BDF"/>
    <w:rsid w:val="00CC3740"/>
    <w:rsid w:val="00CF6ADA"/>
    <w:rsid w:val="00D23904"/>
    <w:rsid w:val="00D27BF6"/>
    <w:rsid w:val="00D36C64"/>
    <w:rsid w:val="00D751CE"/>
    <w:rsid w:val="00DA24C8"/>
    <w:rsid w:val="00DA30C4"/>
    <w:rsid w:val="00DD79EB"/>
    <w:rsid w:val="00E174BB"/>
    <w:rsid w:val="00E2653D"/>
    <w:rsid w:val="00E30B17"/>
    <w:rsid w:val="00E52CDC"/>
    <w:rsid w:val="00E6351E"/>
    <w:rsid w:val="00E70B11"/>
    <w:rsid w:val="00EC406C"/>
    <w:rsid w:val="00EE2562"/>
    <w:rsid w:val="00F0470D"/>
    <w:rsid w:val="00F238D1"/>
    <w:rsid w:val="00F4533F"/>
    <w:rsid w:val="00F539DF"/>
    <w:rsid w:val="00F8133A"/>
    <w:rsid w:val="00FB2B81"/>
    <w:rsid w:val="00FB67E0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customStyle="1" w:styleId="box8292723">
    <w:name w:val="box_829272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73993">
    <w:name w:val="box_8273993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box8249682">
    <w:name w:val="box8249682"/>
    <w:basedOn w:val="Normal"/>
    <w:rsid w:val="0073527D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njanina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27</TotalTime>
  <Pages>3</Pages>
  <Words>1175</Words>
  <Characters>6702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9</cp:revision>
  <cp:lastPrinted>2024-10-24T10:48:00Z</cp:lastPrinted>
  <dcterms:created xsi:type="dcterms:W3CDTF">2024-10-09T11:16:00Z</dcterms:created>
  <dcterms:modified xsi:type="dcterms:W3CDTF">2024-10-24T11:01:00Z</dcterms:modified>
</cp:coreProperties>
</file>